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附件一：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/>
          <w:sz w:val="44"/>
          <w:szCs w:val="44"/>
          <w:highlight w:val="non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44"/>
          <w:szCs w:val="44"/>
          <w:highlight w:val="none"/>
          <w:lang w:val="en-US" w:eastAsia="zh-CN"/>
        </w:rPr>
        <w:t>报价单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Theme="majorEastAsia" w:hAnsiTheme="majorEastAsia" w:eastAsiaTheme="majorEastAsia" w:cstheme="majorEastAsia"/>
          <w:b/>
          <w:bCs/>
          <w:color w:val="000000"/>
          <w:sz w:val="44"/>
          <w:szCs w:val="44"/>
          <w:highlight w:val="no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640" w:firstLineChars="200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洛阳汇晶新材料科技有限公司废旧物资竞价处置项目报价单：</w:t>
      </w:r>
    </w:p>
    <w:tbl>
      <w:tblPr>
        <w:tblStyle w:val="5"/>
        <w:tblW w:w="83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1539"/>
        <w:gridCol w:w="1553"/>
        <w:gridCol w:w="1146"/>
        <w:gridCol w:w="1036"/>
        <w:gridCol w:w="1023"/>
        <w:gridCol w:w="1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序号</w:t>
            </w:r>
          </w:p>
        </w:tc>
        <w:tc>
          <w:tcPr>
            <w:tcW w:w="15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物资名称</w:t>
            </w:r>
          </w:p>
        </w:tc>
        <w:tc>
          <w:tcPr>
            <w:tcW w:w="15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规格型号</w:t>
            </w:r>
          </w:p>
        </w:tc>
        <w:tc>
          <w:tcPr>
            <w:tcW w:w="11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数量</w:t>
            </w:r>
          </w:p>
        </w:tc>
        <w:tc>
          <w:tcPr>
            <w:tcW w:w="10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重量</w:t>
            </w:r>
          </w:p>
        </w:tc>
        <w:tc>
          <w:tcPr>
            <w:tcW w:w="10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单价（元）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15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废工作辊</w:t>
            </w:r>
          </w:p>
        </w:tc>
        <w:tc>
          <w:tcPr>
            <w:tcW w:w="155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直径730</w:t>
            </w:r>
          </w:p>
        </w:tc>
        <w:tc>
          <w:tcPr>
            <w:tcW w:w="114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20" w:firstLineChars="100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2支</w:t>
            </w:r>
          </w:p>
        </w:tc>
        <w:tc>
          <w:tcPr>
            <w:tcW w:w="103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>20吨</w:t>
            </w:r>
          </w:p>
        </w:tc>
        <w:tc>
          <w:tcPr>
            <w:tcW w:w="102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107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9" w:type="dxa"/>
            <w:gridSpan w:val="7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注：表中规格及重量为预估数据，具体以现场实际为准。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注：如有其他优惠或需要说明的事项可另页说明，随报价单一并密封报送提交。</w:t>
      </w:r>
      <w:bookmarkStart w:id="0" w:name="_GoBack"/>
      <w:bookmarkEnd w:id="0"/>
    </w:p>
    <w:p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ind w:firstLine="4480" w:firstLineChars="14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公司名称（公章）：</w:t>
      </w:r>
    </w:p>
    <w:p>
      <w:pPr>
        <w:numPr>
          <w:ilvl w:val="0"/>
          <w:numId w:val="0"/>
        </w:numPr>
        <w:spacing w:line="360" w:lineRule="auto"/>
        <w:ind w:firstLine="4480" w:firstLineChars="14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联系人：</w:t>
      </w:r>
    </w:p>
    <w:p>
      <w:pPr>
        <w:numPr>
          <w:ilvl w:val="0"/>
          <w:numId w:val="0"/>
        </w:numPr>
        <w:spacing w:line="360" w:lineRule="auto"/>
        <w:ind w:firstLine="4480" w:firstLineChars="14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联系电话：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                                          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  <w:embedRegular r:id="rId1" w:fontKey="{6B87B20C-AAEC-4498-84CF-E6BFD34A19B9}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  <w:embedRegular r:id="rId2" w:fontKey="{3540874B-C8D4-4553-A350-D489F22EB5E5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AAEED93C-4CB2-46EF-949D-B2B6C66914B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14598BE4-AF3B-4A2C-9AB4-5D9416470D0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3B73B19F-8B46-4B97-B2E2-6FD698650ED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A1D12F11-7828-45B0-9B22-59E26EB94D8B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AF53F1FA-8260-423D-8E6E-CBF629DEB2B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4F484407-140E-4A2A-BC94-348FD3D4E07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ywiaGRpZCI6ImQ4OWQwNzczZGViNTlhY2VhMTk1MGI1ZTI0MmM3YzJiIiwidXNlckNvdW50IjozfQ=="/>
  </w:docVars>
  <w:rsids>
    <w:rsidRoot w:val="13E70553"/>
    <w:rsid w:val="019270DC"/>
    <w:rsid w:val="053E0DAD"/>
    <w:rsid w:val="10117D1B"/>
    <w:rsid w:val="13E70553"/>
    <w:rsid w:val="1F315E7D"/>
    <w:rsid w:val="20C86686"/>
    <w:rsid w:val="24A3707A"/>
    <w:rsid w:val="2DB67CB9"/>
    <w:rsid w:val="41303114"/>
    <w:rsid w:val="41A942A4"/>
    <w:rsid w:val="48E96C6D"/>
    <w:rsid w:val="4A81272E"/>
    <w:rsid w:val="658A2DA6"/>
    <w:rsid w:val="666B50EA"/>
    <w:rsid w:val="67D04E79"/>
    <w:rsid w:val="6B841DAE"/>
    <w:rsid w:val="6DB44D37"/>
    <w:rsid w:val="76764AC8"/>
    <w:rsid w:val="78D9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download\e78711e7-70f6-4499-8dea-d396d260b8d7\&#35810;&#20215;&#20989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询价函.docx</Template>
  <Pages>2</Pages>
  <Words>467</Words>
  <Characters>487</Characters>
  <Lines>0</Lines>
  <Paragraphs>0</Paragraphs>
  <TotalTime>0</TotalTime>
  <ScaleCrop>false</ScaleCrop>
  <LinksUpToDate>false</LinksUpToDate>
  <CharactersWithSpaces>799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2025-12-10T00:36:00Z</dcterms:created>
  <dc:creator>WPS_1584429437</dc:creator>
  <cp:lastModifiedBy>浩</cp:lastModifiedBy>
  <cp:lastPrinted>2026-05-06T03:13:00Z</cp:lastPrinted>
  <dcterms:modified xsi:type="dcterms:W3CDTF">2026-07-17T02:42:41Z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1772356BB5B54F208F95A831DECC3215_11</vt:lpwstr>
  </property>
  <property fmtid="{D5CDD505-2E9C-101B-9397-08002B2CF9AE}" pid="4" name="KSOTemplateUUID">
    <vt:lpwstr>v1.0_mb_nhc69kFgdVHfjxjqbccjcg==</vt:lpwstr>
  </property>
  <property fmtid="{D5CDD505-2E9C-101B-9397-08002B2CF9AE}" pid="5" name="KSOTemplateDocerSaveRecord">
    <vt:lpwstr>eyJoZGlkIjoiOGYwMjNjMDI2NmU0YTNkZWY2ZTM5OTI1ZTg1NzQyY2IiLCJ1c2VySWQiOiI5MTEzNDE0NTkifQ==</vt:lpwstr>
  </property>
  <property fmtid="{D5CDD505-2E9C-101B-9397-08002B2CF9AE}" pid="6" name="5B77E7CEEC58BC6AFAE8886BEB80DBEB">
    <vt:lpwstr>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</vt:lpwstr>
  </property>
</Properties>
</file>